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05E" w:rsidRDefault="0097605E" w:rsidP="0097605E">
      <w:r>
        <w:t>FLL Core Values</w:t>
      </w:r>
    </w:p>
    <w:p w:rsidR="0097605E" w:rsidRDefault="0097605E" w:rsidP="0097605E"/>
    <w:p w:rsidR="0097605E" w:rsidRDefault="0097605E" w:rsidP="0097605E"/>
    <w:p w:rsidR="0097605E" w:rsidRDefault="0097605E" w:rsidP="0097605E">
      <w:r>
        <w:t>The Core Values are the heart of FIRST LEGO League. They describe a way of working together and respecting each other.</w:t>
      </w:r>
    </w:p>
    <w:p w:rsidR="0097605E" w:rsidRDefault="0097605E" w:rsidP="0097605E">
      <w:r>
        <w:t>We are a team.</w:t>
      </w:r>
    </w:p>
    <w:p w:rsidR="0097605E" w:rsidRDefault="0097605E" w:rsidP="0097605E">
      <w:r>
        <w:t>We do the work to find solutions with guidance from our coaches and mentors.</w:t>
      </w:r>
    </w:p>
    <w:p w:rsidR="0097605E" w:rsidRDefault="0097605E" w:rsidP="0097605E">
      <w:r>
        <w:t>We know our coaches and mentors don't have all the answers; we learn together.</w:t>
      </w:r>
    </w:p>
    <w:p w:rsidR="0097605E" w:rsidRDefault="0097605E" w:rsidP="0097605E">
      <w:r>
        <w:t>We hono</w:t>
      </w:r>
      <w:r>
        <w:t>u</w:t>
      </w:r>
      <w:bookmarkStart w:id="0" w:name="_GoBack"/>
      <w:bookmarkEnd w:id="0"/>
      <w:r>
        <w:t>r the spirit of friendly competition.</w:t>
      </w:r>
    </w:p>
    <w:p w:rsidR="0097605E" w:rsidRDefault="0097605E" w:rsidP="0097605E">
      <w:r>
        <w:t>What we discover is more important than what we win.</w:t>
      </w:r>
    </w:p>
    <w:p w:rsidR="0097605E" w:rsidRDefault="0097605E" w:rsidP="0097605E">
      <w:r>
        <w:t>We share our experiences with others</w:t>
      </w:r>
    </w:p>
    <w:p w:rsidR="0097605E" w:rsidRDefault="0097605E" w:rsidP="0097605E">
      <w:r>
        <w:t xml:space="preserve">We display Gracious Professionalism® and </w:t>
      </w:r>
      <w:proofErr w:type="spellStart"/>
      <w:r>
        <w:t>Coopertition</w:t>
      </w:r>
      <w:proofErr w:type="spellEnd"/>
      <w:r>
        <w:t>® in everything we do.</w:t>
      </w:r>
    </w:p>
    <w:p w:rsidR="0097605E" w:rsidRDefault="0097605E" w:rsidP="0097605E">
      <w:r>
        <w:t>We have FUN!</w:t>
      </w:r>
    </w:p>
    <w:p w:rsidR="0097605E" w:rsidRDefault="0097605E" w:rsidP="0097605E"/>
    <w:p w:rsidR="0097605E" w:rsidRDefault="0097605E" w:rsidP="0097605E">
      <w:r>
        <w:t>Gracious Professionalism® means teams compete against challenges but appreciate and treat each other with respect. Gracious professionals lend</w:t>
      </w:r>
      <w:r>
        <w:t xml:space="preserve"> a helpi</w:t>
      </w:r>
      <w:r>
        <w:t>ng hand to an opponent when needed because they want everyone to have a chance to compete. Even when a team wins the competition, they avoid treating anyone like losers.</w:t>
      </w:r>
    </w:p>
    <w:p w:rsidR="0097605E" w:rsidRDefault="0097605E" w:rsidP="0097605E"/>
    <w:p w:rsidR="007F3CB9" w:rsidRDefault="0097605E" w:rsidP="0097605E">
      <w:proofErr w:type="spellStart"/>
      <w:r>
        <w:t>Coopertition</w:t>
      </w:r>
      <w:proofErr w:type="spellEnd"/>
      <w:r>
        <w:t xml:space="preserve">® combines the concepts of cooperation and competition. </w:t>
      </w:r>
      <w:proofErr w:type="spellStart"/>
      <w:r>
        <w:t>Coopertition</w:t>
      </w:r>
      <w:proofErr w:type="spellEnd"/>
      <w:r>
        <w:t xml:space="preserve"> is founded on the philosophy that teams can (and should!) cooperate with each other even as they compete. Once you have mastered a skill, you teach it to someone else so that everyone can do better next time. You still do your best to win, just not at the other team’s expense.</w:t>
      </w:r>
    </w:p>
    <w:sectPr w:rsidR="007F3CB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05E"/>
    <w:rsid w:val="007F3CB9"/>
    <w:rsid w:val="00976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70E7CA23</Template>
  <TotalTime>1</TotalTime>
  <Pages>1</Pages>
  <Words>202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Buxton Community School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Carr</dc:creator>
  <cp:lastModifiedBy>J Carr</cp:lastModifiedBy>
  <cp:revision>1</cp:revision>
  <dcterms:created xsi:type="dcterms:W3CDTF">2017-12-18T14:00:00Z</dcterms:created>
  <dcterms:modified xsi:type="dcterms:W3CDTF">2017-12-18T14:01:00Z</dcterms:modified>
</cp:coreProperties>
</file>