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A1B" w:rsidRDefault="00917CA8">
      <w:r>
        <w:object w:dxaOrig="10883" w:dyaOrig="87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5.5pt;height:333pt" o:ole="">
            <v:imagedata r:id="rId5" o:title=""/>
          </v:shape>
          <o:OLEObject Type="Embed" ProgID="CorelDRAW.Graphic.14" ShapeID="_x0000_i1025" DrawAspect="Content" ObjectID="_1581244559" r:id="rId6"/>
        </w:object>
      </w:r>
      <w:bookmarkStart w:id="0" w:name="_GoBack"/>
      <w:bookmarkEnd w:id="0"/>
    </w:p>
    <w:sectPr w:rsidR="00486A1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CA8"/>
    <w:rsid w:val="00486A1B"/>
    <w:rsid w:val="00917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8856DBB8</Template>
  <TotalTime>1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Buxton Community School</Company>
  <LinksUpToDate>false</LinksUpToDate>
  <CharactersWithSpaces>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Carr</dc:creator>
  <cp:lastModifiedBy>J Carr</cp:lastModifiedBy>
  <cp:revision>1</cp:revision>
  <dcterms:created xsi:type="dcterms:W3CDTF">2018-02-27T13:49:00Z</dcterms:created>
  <dcterms:modified xsi:type="dcterms:W3CDTF">2018-02-27T13:50:00Z</dcterms:modified>
</cp:coreProperties>
</file>