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B8D" w:rsidRDefault="00D47B52">
      <w:bookmarkStart w:id="0" w:name="_GoBack"/>
      <w:bookmarkEnd w:id="0"/>
      <w:r>
        <w:rPr>
          <w:noProof/>
          <w:lang w:eastAsia="en-GB"/>
        </w:rPr>
        <w:drawing>
          <wp:anchor distT="0" distB="0" distL="114300" distR="114300" simplePos="0" relativeHeight="251661312" behindDoc="1" locked="0" layoutInCell="1" allowOverlap="1" wp14:anchorId="18A62E05" wp14:editId="3A4039B4">
            <wp:simplePos x="0" y="0"/>
            <wp:positionH relativeFrom="column">
              <wp:posOffset>1466215</wp:posOffset>
            </wp:positionH>
            <wp:positionV relativeFrom="paragraph">
              <wp:posOffset>229235</wp:posOffset>
            </wp:positionV>
            <wp:extent cx="3442335" cy="1447800"/>
            <wp:effectExtent l="0" t="0" r="5715" b="0"/>
            <wp:wrapTight wrapText="bothSides">
              <wp:wrapPolygon edited="0">
                <wp:start x="0" y="0"/>
                <wp:lineTo x="0" y="21316"/>
                <wp:lineTo x="21516" y="21316"/>
                <wp:lineTo x="21516" y="0"/>
                <wp:lineTo x="0" y="0"/>
              </wp:wrapPolygon>
            </wp:wrapTight>
            <wp:docPr id="2" name="Picture 2" descr="\\iee.mfh\sharedfiles\MPD\_MPD (SECURE)\Education 5-19\FIRST LEGO League\Year of Engineering\YOE_LegoLeaguePartnership_Landingpage_530x3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ee.mfh\sharedfiles\MPD\_MPD (SECURE)\Education 5-19\FIRST LEGO League\Year of Engineering\YOE_LegoLeaguePartnership_Landingpage_530x300px.jpg"/>
                    <pic:cNvPicPr>
                      <a:picLocks noChangeAspect="1" noChangeArrowheads="1"/>
                    </pic:cNvPicPr>
                  </pic:nvPicPr>
                  <pic:blipFill rotWithShape="1">
                    <a:blip r:embed="rId7">
                      <a:extLst>
                        <a:ext uri="{28A0092B-C50C-407E-A947-70E740481C1C}">
                          <a14:useLocalDpi xmlns:a14="http://schemas.microsoft.com/office/drawing/2010/main" val="0"/>
                        </a:ext>
                      </a:extLst>
                    </a:blip>
                    <a:srcRect t="25490"/>
                    <a:stretch/>
                  </pic:blipFill>
                  <pic:spPr bwMode="auto">
                    <a:xfrm>
                      <a:off x="0" y="0"/>
                      <a:ext cx="3442335" cy="1447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50BB04C0" wp14:editId="31B21A42">
            <wp:simplePos x="0" y="0"/>
            <wp:positionH relativeFrom="column">
              <wp:posOffset>180340</wp:posOffset>
            </wp:positionH>
            <wp:positionV relativeFrom="paragraph">
              <wp:posOffset>-608965</wp:posOffset>
            </wp:positionV>
            <wp:extent cx="5609590" cy="838200"/>
            <wp:effectExtent l="0" t="0" r="0" b="0"/>
            <wp:wrapTight wrapText="bothSides">
              <wp:wrapPolygon edited="0">
                <wp:start x="0" y="0"/>
                <wp:lineTo x="0" y="21109"/>
                <wp:lineTo x="21492" y="21109"/>
                <wp:lineTo x="21492" y="0"/>
                <wp:lineTo x="0" y="0"/>
              </wp:wrapPolygon>
            </wp:wrapTight>
            <wp:docPr id="1" name="Picture 1" descr="\\iee.mfh\sharedfiles\MPD\_MPD (SECURE)\Education 5-19\FIRST LEGO League\Year of Engineering\YOE_LegoLeaguePartnership_Landingpage_530x3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ee.mfh\sharedfiles\MPD\_MPD (SECURE)\Education 5-19\FIRST LEGO League\Year of Engineering\YOE_LegoLeaguePartnership_Landingpage_530x300px.jpg"/>
                    <pic:cNvPicPr>
                      <a:picLocks noChangeAspect="1" noChangeArrowheads="1"/>
                    </pic:cNvPicPr>
                  </pic:nvPicPr>
                  <pic:blipFill rotWithShape="1">
                    <a:blip r:embed="rId7">
                      <a:extLst>
                        <a:ext uri="{28A0092B-C50C-407E-A947-70E740481C1C}">
                          <a14:useLocalDpi xmlns:a14="http://schemas.microsoft.com/office/drawing/2010/main" val="0"/>
                        </a:ext>
                      </a:extLst>
                    </a:blip>
                    <a:srcRect b="73529"/>
                    <a:stretch/>
                  </pic:blipFill>
                  <pic:spPr bwMode="auto">
                    <a:xfrm>
                      <a:off x="0" y="0"/>
                      <a:ext cx="5609590" cy="83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4C18" w:rsidRDefault="00644C18"/>
    <w:p w:rsidR="00644C18" w:rsidRDefault="00644C18"/>
    <w:p w:rsidR="00644C18" w:rsidRDefault="00644C18"/>
    <w:p w:rsidR="00D47B52" w:rsidRDefault="00D47B52" w:rsidP="00D47B52">
      <w:pPr>
        <w:jc w:val="both"/>
      </w:pPr>
    </w:p>
    <w:p w:rsidR="00345B8D" w:rsidRDefault="00846313" w:rsidP="00D47B52">
      <w:pPr>
        <w:jc w:val="both"/>
      </w:pPr>
      <w:r>
        <w:t>Dear Team</w:t>
      </w:r>
      <w:r w:rsidR="003320C6">
        <w:t xml:space="preserve"> stE-V-3,</w:t>
      </w:r>
    </w:p>
    <w:p w:rsidR="009F54B5" w:rsidRPr="00226CCD" w:rsidRDefault="00345B8D" w:rsidP="00D47B52">
      <w:pPr>
        <w:jc w:val="both"/>
      </w:pPr>
      <w:r>
        <w:t>The IET, LEGO Education and HM government are delighted to congratulate you on being selected as a winner of the Engineers of the Future Challenge. The judges were very impressed with your film and would like to invite your team to participate in the Engineers of the Future Showcase event to celebrate the Year of Engineering at</w:t>
      </w:r>
      <w:r w:rsidR="009F54B5">
        <w:t xml:space="preserve"> the</w:t>
      </w:r>
      <w:r>
        <w:t xml:space="preserve"> Houses of Parliament</w:t>
      </w:r>
      <w:r w:rsidR="009F54B5">
        <w:t>, Westminster</w:t>
      </w:r>
      <w:r>
        <w:t xml:space="preserve"> on Wednesday 12</w:t>
      </w:r>
      <w:r w:rsidRPr="00345B8D">
        <w:rPr>
          <w:vertAlign w:val="superscript"/>
        </w:rPr>
        <w:t>th</w:t>
      </w:r>
      <w:r>
        <w:t xml:space="preserve"> December from 12:00 – 16:00</w:t>
      </w:r>
      <w:r w:rsidR="009F54B5">
        <w:t xml:space="preserve">. </w:t>
      </w:r>
    </w:p>
    <w:p w:rsidR="009F54B5" w:rsidRPr="00226CCD" w:rsidRDefault="009F54B5" w:rsidP="00D47B52">
      <w:pPr>
        <w:jc w:val="both"/>
      </w:pPr>
      <w:r w:rsidRPr="00226CCD">
        <w:t>We feel that you will be excellent ambassadors and can help to promote the importance of STEM education</w:t>
      </w:r>
      <w:r w:rsidR="006A0F84" w:rsidRPr="00226CCD">
        <w:t xml:space="preserve"> and engineering</w:t>
      </w:r>
      <w:r w:rsidRPr="00226CCD">
        <w:t xml:space="preserve">. </w:t>
      </w:r>
      <w:r w:rsidR="006A0F84" w:rsidRPr="00226CCD">
        <w:t xml:space="preserve"> The Future Showcase event will be your opportunity to</w:t>
      </w:r>
      <w:r w:rsidRPr="00226CCD">
        <w:t xml:space="preserve"> engage with</w:t>
      </w:r>
      <w:r w:rsidR="00226CCD">
        <w:t xml:space="preserve"> </w:t>
      </w:r>
      <w:r w:rsidRPr="00226CCD">
        <w:t>MPs</w:t>
      </w:r>
      <w:r w:rsidR="006A0F84" w:rsidRPr="00226CCD">
        <w:t xml:space="preserve"> </w:t>
      </w:r>
      <w:r w:rsidRPr="00226CCD">
        <w:t xml:space="preserve">and showcase the work and skills you have developed in </w:t>
      </w:r>
      <w:r w:rsidRPr="00226CCD">
        <w:rPr>
          <w:i/>
        </w:rPr>
        <w:t>FIRST</w:t>
      </w:r>
      <w:r w:rsidRPr="00226CCD">
        <w:rPr>
          <w:rFonts w:cstheme="minorHAnsi"/>
        </w:rPr>
        <w:t>®</w:t>
      </w:r>
      <w:r w:rsidRPr="00226CCD">
        <w:t xml:space="preserve"> LEGO</w:t>
      </w:r>
      <w:r w:rsidRPr="00226CCD">
        <w:rPr>
          <w:rFonts w:cstheme="minorHAnsi"/>
        </w:rPr>
        <w:t>®</w:t>
      </w:r>
      <w:r w:rsidRPr="00226CCD">
        <w:t xml:space="preserve"> League. </w:t>
      </w:r>
    </w:p>
    <w:p w:rsidR="009F54B5" w:rsidRDefault="009F54B5" w:rsidP="00D47B52">
      <w:pPr>
        <w:jc w:val="both"/>
      </w:pPr>
      <w:r>
        <w:t xml:space="preserve">You have also won FREE entry to the INTO ORBIT </w:t>
      </w:r>
      <w:r w:rsidRPr="009F54B5">
        <w:rPr>
          <w:i/>
        </w:rPr>
        <w:t>FIRST</w:t>
      </w:r>
      <w:r w:rsidRPr="009F54B5">
        <w:rPr>
          <w:rFonts w:cstheme="minorHAnsi"/>
        </w:rPr>
        <w:t>®</w:t>
      </w:r>
      <w:r>
        <w:t xml:space="preserve"> LEGO</w:t>
      </w:r>
      <w:r>
        <w:rPr>
          <w:rFonts w:cstheme="minorHAnsi"/>
        </w:rPr>
        <w:t>®</w:t>
      </w:r>
      <w:r>
        <w:t xml:space="preserve"> League season for both you and the team you nominated. </w:t>
      </w:r>
      <w:r w:rsidR="00182C6A">
        <w:t xml:space="preserve">We thought it would be fun for you to </w:t>
      </w:r>
      <w:r w:rsidR="006A0F84">
        <w:t xml:space="preserve">pass on </w:t>
      </w:r>
      <w:r w:rsidR="00182C6A">
        <w:t>this</w:t>
      </w:r>
      <w:r w:rsidR="006A0F84">
        <w:t xml:space="preserve"> good news to your nominated team</w:t>
      </w:r>
      <w:r w:rsidR="006038FB">
        <w:t xml:space="preserve"> and find out</w:t>
      </w:r>
      <w:r w:rsidR="00182C6A">
        <w:t xml:space="preserve"> at</w:t>
      </w:r>
      <w:r w:rsidR="006038FB">
        <w:t xml:space="preserve"> which INTO ORBIT to</w:t>
      </w:r>
      <w:r w:rsidR="00182C6A">
        <w:t xml:space="preserve">urnament they wish to compete. </w:t>
      </w:r>
      <w:r w:rsidR="006038FB">
        <w:t>W</w:t>
      </w:r>
      <w:r>
        <w:t xml:space="preserve">e urge you to contact the IET </w:t>
      </w:r>
      <w:r w:rsidR="0057089D">
        <w:t xml:space="preserve">quickly </w:t>
      </w:r>
      <w:r>
        <w:t>to ensure that both teams are registered in</w:t>
      </w:r>
      <w:r w:rsidR="00182C6A">
        <w:t xml:space="preserve"> the tournaments of </w:t>
      </w:r>
      <w:r w:rsidR="00226CCD">
        <w:t xml:space="preserve">their choice so that they receive </w:t>
      </w:r>
      <w:r w:rsidR="00182C6A">
        <w:t xml:space="preserve">their challenge sets. </w:t>
      </w:r>
    </w:p>
    <w:p w:rsidR="009F54B5" w:rsidRDefault="009F54B5" w:rsidP="00D47B52">
      <w:pPr>
        <w:jc w:val="both"/>
      </w:pPr>
      <w:r>
        <w:t xml:space="preserve">As a further part of your prize, the IET will send </w:t>
      </w:r>
      <w:r w:rsidR="00182C6A">
        <w:t>two</w:t>
      </w:r>
      <w:r>
        <w:t xml:space="preserve"> LEGO</w:t>
      </w:r>
      <w:r>
        <w:rPr>
          <w:rFonts w:cstheme="minorHAnsi"/>
        </w:rPr>
        <w:t>®</w:t>
      </w:r>
      <w:r w:rsidR="0057089D">
        <w:t xml:space="preserve"> M</w:t>
      </w:r>
      <w:r w:rsidR="003626A2">
        <w:t>INDSTORMS</w:t>
      </w:r>
      <w:r w:rsidR="0057089D">
        <w:t xml:space="preserve"> c</w:t>
      </w:r>
      <w:r>
        <w:t>ore set</w:t>
      </w:r>
      <w:r w:rsidR="00182C6A">
        <w:t>s</w:t>
      </w:r>
      <w:r>
        <w:t xml:space="preserve"> and</w:t>
      </w:r>
      <w:r w:rsidR="00182C6A">
        <w:t xml:space="preserve"> two</w:t>
      </w:r>
      <w:r w:rsidR="0057089D">
        <w:t xml:space="preserve"> e</w:t>
      </w:r>
      <w:r>
        <w:t>xpansion set</w:t>
      </w:r>
      <w:r w:rsidR="00182C6A">
        <w:t>s</w:t>
      </w:r>
      <w:r>
        <w:t xml:space="preserve"> </w:t>
      </w:r>
      <w:r w:rsidR="00182C6A">
        <w:t xml:space="preserve">for you and your nominated team </w:t>
      </w:r>
      <w:r>
        <w:t xml:space="preserve">as soon as you confirm </w:t>
      </w:r>
      <w:r w:rsidR="00182C6A">
        <w:t>your delivery address</w:t>
      </w:r>
      <w:r>
        <w:t>.</w:t>
      </w:r>
      <w:r w:rsidR="00182C6A">
        <w:t xml:space="preserve"> Please pass on the M</w:t>
      </w:r>
      <w:r w:rsidR="003626A2">
        <w:t>INDSTOMRS</w:t>
      </w:r>
      <w:r w:rsidR="00182C6A">
        <w:t xml:space="preserve"> equipment to your nominated t</w:t>
      </w:r>
      <w:r w:rsidR="003626A2">
        <w:t xml:space="preserve">eam and help them to get going. </w:t>
      </w:r>
      <w:r w:rsidR="00182C6A">
        <w:t>T</w:t>
      </w:r>
      <w:r w:rsidR="0057089D">
        <w:t>he IET will also be in touch to confirm the travel arrangements for the trip to the Houses of Parliament.</w:t>
      </w:r>
      <w:r w:rsidR="00182C6A">
        <w:t xml:space="preserve"> The nominated team are not included in this visit.</w:t>
      </w:r>
    </w:p>
    <w:p w:rsidR="00644C18" w:rsidRDefault="00182C6A" w:rsidP="00D47B52">
      <w:pPr>
        <w:jc w:val="both"/>
      </w:pPr>
      <w:r>
        <w:t xml:space="preserve">Congratulations on all your hard work. We are looking forward to seeing you at the Houses of Parliament. </w:t>
      </w:r>
      <w:r w:rsidR="00226CCD">
        <w:t xml:space="preserve">Please </w:t>
      </w:r>
      <w:r w:rsidR="00644C18">
        <w:t xml:space="preserve">get involved online using </w:t>
      </w:r>
      <w:r>
        <w:t xml:space="preserve">the following </w:t>
      </w:r>
      <w:r w:rsidR="00CF648A">
        <w:t xml:space="preserve">handles and </w:t>
      </w:r>
      <w:proofErr w:type="spellStart"/>
      <w:r w:rsidR="00CF648A">
        <w:t>hashtags</w:t>
      </w:r>
      <w:proofErr w:type="spellEnd"/>
      <w:r w:rsidR="00226CCD">
        <w:t>:</w:t>
      </w:r>
      <w:r w:rsidR="00CF648A">
        <w:t xml:space="preserve"> @FLLUK, @</w:t>
      </w:r>
      <w:proofErr w:type="spellStart"/>
      <w:r w:rsidR="00CF648A">
        <w:t>TheIET</w:t>
      </w:r>
      <w:proofErr w:type="spellEnd"/>
      <w:r w:rsidR="00CF648A">
        <w:t>, @</w:t>
      </w:r>
      <w:proofErr w:type="spellStart"/>
      <w:r w:rsidR="00CF648A">
        <w:t>YoEgovuk</w:t>
      </w:r>
      <w:proofErr w:type="spellEnd"/>
      <w:r w:rsidR="00CF648A">
        <w:t>, @</w:t>
      </w:r>
      <w:proofErr w:type="spellStart"/>
      <w:r w:rsidR="00CF648A">
        <w:t>LEGOe</w:t>
      </w:r>
      <w:r w:rsidR="00644C18">
        <w:t>ducationUK</w:t>
      </w:r>
      <w:proofErr w:type="spellEnd"/>
      <w:r w:rsidR="00644C18">
        <w:t xml:space="preserve"> and #</w:t>
      </w:r>
      <w:proofErr w:type="spellStart"/>
      <w:r w:rsidR="00644C18">
        <w:t>YoE</w:t>
      </w:r>
      <w:proofErr w:type="spellEnd"/>
      <w:r w:rsidR="003626A2">
        <w:t>.</w:t>
      </w:r>
    </w:p>
    <w:p w:rsidR="00644C18" w:rsidRDefault="00644C18" w:rsidP="00D47B52">
      <w:pPr>
        <w:jc w:val="both"/>
      </w:pPr>
      <w:r>
        <w:t xml:space="preserve">Well done! </w:t>
      </w:r>
    </w:p>
    <w:p w:rsidR="00644C18" w:rsidRDefault="00644C18" w:rsidP="00D47B52">
      <w:pPr>
        <w:jc w:val="both"/>
      </w:pPr>
      <w:r>
        <w:t>Warm regards,</w:t>
      </w:r>
    </w:p>
    <w:p w:rsidR="00644C18" w:rsidRDefault="00644C18" w:rsidP="00D47B52">
      <w:pPr>
        <w:jc w:val="both"/>
      </w:pPr>
      <w:r>
        <w:t xml:space="preserve">The IET </w:t>
      </w:r>
      <w:r w:rsidRPr="00644C18">
        <w:rPr>
          <w:i/>
        </w:rPr>
        <w:t>FIRST</w:t>
      </w:r>
      <w:r>
        <w:rPr>
          <w:rFonts w:cstheme="minorHAnsi"/>
        </w:rPr>
        <w:t>®</w:t>
      </w:r>
      <w:r>
        <w:t xml:space="preserve"> LEGO</w:t>
      </w:r>
      <w:r>
        <w:rPr>
          <w:rFonts w:cstheme="minorHAnsi"/>
        </w:rPr>
        <w:t>®</w:t>
      </w:r>
      <w:r>
        <w:t xml:space="preserve"> League Team</w:t>
      </w:r>
    </w:p>
    <w:p w:rsidR="009F54B5" w:rsidRDefault="003626A2" w:rsidP="00D47B52">
      <w:pPr>
        <w:jc w:val="both"/>
      </w:pPr>
      <w:r>
        <w:t xml:space="preserve">Contact the IET at: </w:t>
      </w:r>
      <w:r w:rsidR="00644C18">
        <w:t xml:space="preserve"> </w:t>
      </w:r>
      <w:hyperlink r:id="rId8" w:history="1">
        <w:r w:rsidR="00644C18" w:rsidRPr="008A3522">
          <w:rPr>
            <w:rStyle w:val="Hyperlink"/>
          </w:rPr>
          <w:t>mworkman@theiet.org</w:t>
        </w:r>
      </w:hyperlink>
      <w:r w:rsidR="00644C18">
        <w:t xml:space="preserve"> or </w:t>
      </w:r>
      <w:hyperlink r:id="rId9" w:history="1">
        <w:r w:rsidR="00644C18" w:rsidRPr="008A3522">
          <w:rPr>
            <w:rStyle w:val="Hyperlink"/>
          </w:rPr>
          <w:t>lwalton@theiet.org</w:t>
        </w:r>
      </w:hyperlink>
      <w:r>
        <w:t xml:space="preserve"> </w:t>
      </w:r>
    </w:p>
    <w:sectPr w:rsidR="009F54B5" w:rsidSect="00D47B52">
      <w:headerReference w:type="default" r:id="rId10"/>
      <w:pgSz w:w="11906" w:h="16838"/>
      <w:pgMar w:top="1440" w:right="1133" w:bottom="70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B8D" w:rsidRDefault="00345B8D" w:rsidP="00345B8D">
      <w:pPr>
        <w:spacing w:after="0" w:line="240" w:lineRule="auto"/>
      </w:pPr>
      <w:r>
        <w:separator/>
      </w:r>
    </w:p>
  </w:endnote>
  <w:endnote w:type="continuationSeparator" w:id="0">
    <w:p w:rsidR="00345B8D" w:rsidRDefault="00345B8D" w:rsidP="00345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B8D" w:rsidRDefault="00345B8D" w:rsidP="00345B8D">
      <w:pPr>
        <w:spacing w:after="0" w:line="240" w:lineRule="auto"/>
      </w:pPr>
      <w:r>
        <w:separator/>
      </w:r>
    </w:p>
  </w:footnote>
  <w:footnote w:type="continuationSeparator" w:id="0">
    <w:p w:rsidR="00345B8D" w:rsidRDefault="00345B8D" w:rsidP="00345B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B8D" w:rsidRDefault="00345B8D" w:rsidP="00345B8D">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B8D"/>
    <w:rsid w:val="00067EAC"/>
    <w:rsid w:val="00182C6A"/>
    <w:rsid w:val="00226CCD"/>
    <w:rsid w:val="003320C6"/>
    <w:rsid w:val="00345B8D"/>
    <w:rsid w:val="003626A2"/>
    <w:rsid w:val="0057089D"/>
    <w:rsid w:val="00596561"/>
    <w:rsid w:val="006038FB"/>
    <w:rsid w:val="00644C18"/>
    <w:rsid w:val="006A0F84"/>
    <w:rsid w:val="00846313"/>
    <w:rsid w:val="00891DA2"/>
    <w:rsid w:val="009C132E"/>
    <w:rsid w:val="009F54B5"/>
    <w:rsid w:val="00A32F77"/>
    <w:rsid w:val="00CF648A"/>
    <w:rsid w:val="00D47B52"/>
    <w:rsid w:val="00D82E4D"/>
    <w:rsid w:val="00E1512A"/>
    <w:rsid w:val="00F17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5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B8D"/>
  </w:style>
  <w:style w:type="paragraph" w:styleId="Footer">
    <w:name w:val="footer"/>
    <w:basedOn w:val="Normal"/>
    <w:link w:val="FooterChar"/>
    <w:uiPriority w:val="99"/>
    <w:unhideWhenUsed/>
    <w:rsid w:val="00345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B8D"/>
  </w:style>
  <w:style w:type="paragraph" w:styleId="BalloonText">
    <w:name w:val="Balloon Text"/>
    <w:basedOn w:val="Normal"/>
    <w:link w:val="BalloonTextChar"/>
    <w:uiPriority w:val="99"/>
    <w:semiHidden/>
    <w:unhideWhenUsed/>
    <w:rsid w:val="00345B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5B8D"/>
    <w:rPr>
      <w:rFonts w:ascii="Tahoma" w:hAnsi="Tahoma" w:cs="Tahoma"/>
      <w:sz w:val="16"/>
      <w:szCs w:val="16"/>
    </w:rPr>
  </w:style>
  <w:style w:type="character" w:styleId="Hyperlink">
    <w:name w:val="Hyperlink"/>
    <w:basedOn w:val="DefaultParagraphFont"/>
    <w:uiPriority w:val="99"/>
    <w:unhideWhenUsed/>
    <w:rsid w:val="00644C1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5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B8D"/>
  </w:style>
  <w:style w:type="paragraph" w:styleId="Footer">
    <w:name w:val="footer"/>
    <w:basedOn w:val="Normal"/>
    <w:link w:val="FooterChar"/>
    <w:uiPriority w:val="99"/>
    <w:unhideWhenUsed/>
    <w:rsid w:val="00345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B8D"/>
  </w:style>
  <w:style w:type="paragraph" w:styleId="BalloonText">
    <w:name w:val="Balloon Text"/>
    <w:basedOn w:val="Normal"/>
    <w:link w:val="BalloonTextChar"/>
    <w:uiPriority w:val="99"/>
    <w:semiHidden/>
    <w:unhideWhenUsed/>
    <w:rsid w:val="00345B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5B8D"/>
    <w:rPr>
      <w:rFonts w:ascii="Tahoma" w:hAnsi="Tahoma" w:cs="Tahoma"/>
      <w:sz w:val="16"/>
      <w:szCs w:val="16"/>
    </w:rPr>
  </w:style>
  <w:style w:type="character" w:styleId="Hyperlink">
    <w:name w:val="Hyperlink"/>
    <w:basedOn w:val="DefaultParagraphFont"/>
    <w:uiPriority w:val="99"/>
    <w:unhideWhenUsed/>
    <w:rsid w:val="00644C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workman@theiet.or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walton@theie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7F41DE7A</Template>
  <TotalTime>1</TotalTime>
  <Pages>1</Pages>
  <Words>299</Words>
  <Characters>1705</Characters>
  <Application>Microsoft Office Word</Application>
  <DocSecurity>4</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Institution of Engineering and Technology</Company>
  <LinksUpToDate>false</LinksUpToDate>
  <CharactersWithSpaces>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Workman,Mandy</dc:creator>
  <cp:lastModifiedBy>S Flint</cp:lastModifiedBy>
  <cp:revision>2</cp:revision>
  <dcterms:created xsi:type="dcterms:W3CDTF">2018-09-07T16:07:00Z</dcterms:created>
  <dcterms:modified xsi:type="dcterms:W3CDTF">2018-09-07T16:07:00Z</dcterms:modified>
</cp:coreProperties>
</file>