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247" w:rsidRDefault="009553E5" w:rsidP="009553E5">
      <w:pPr>
        <w:jc w:val="center"/>
        <w:rPr>
          <w:b/>
          <w:u w:val="single"/>
        </w:rPr>
      </w:pPr>
      <w:bookmarkStart w:id="0" w:name="_GoBack"/>
      <w:bookmarkEnd w:id="0"/>
      <w:r w:rsidRPr="009553E5">
        <w:rPr>
          <w:b/>
          <w:u w:val="single"/>
        </w:rPr>
        <w:t>Revision Computer Science GCSE 1-9</w:t>
      </w:r>
    </w:p>
    <w:p w:rsidR="009553E5" w:rsidRDefault="008A4CA4" w:rsidP="009553E5">
      <w:hyperlink r:id="rId5" w:history="1">
        <w:r w:rsidR="009553E5" w:rsidRPr="00D901E8">
          <w:rPr>
            <w:rStyle w:val="Hyperlink"/>
          </w:rPr>
          <w:t>www.teach-ict.com</w:t>
        </w:r>
      </w:hyperlink>
      <w:r w:rsidR="009553E5">
        <w:t xml:space="preserve"> (Username = sk179ea Password = bitmap9)</w:t>
      </w:r>
    </w:p>
    <w:p w:rsidR="009553E5" w:rsidRDefault="008A4CA4" w:rsidP="009553E5">
      <w:hyperlink r:id="rId6" w:history="1">
        <w:r w:rsidR="009553E5" w:rsidRPr="00D901E8">
          <w:rPr>
            <w:rStyle w:val="Hyperlink"/>
          </w:rPr>
          <w:t>https://www.ocr.org.uk/qualifications/gcse/computer-science-j276-from-2016/</w:t>
        </w:r>
      </w:hyperlink>
      <w:r w:rsidR="009553E5">
        <w:t xml:space="preserve">  (specification)</w:t>
      </w:r>
    </w:p>
    <w:p w:rsidR="009553E5" w:rsidRDefault="008A4CA4" w:rsidP="009553E5">
      <w:hyperlink r:id="rId7" w:history="1">
        <w:r w:rsidR="009553E5" w:rsidRPr="00D901E8">
          <w:rPr>
            <w:rStyle w:val="Hyperlink"/>
          </w:rPr>
          <w:t>https://www.ocr.org.uk/qualifications/gcse/computer-science-j276-from-2016/assessment/</w:t>
        </w:r>
      </w:hyperlink>
      <w:r w:rsidR="009553E5">
        <w:t xml:space="preserve"> (past papers and mark schemes)</w:t>
      </w:r>
    </w:p>
    <w:p w:rsidR="009553E5" w:rsidRDefault="009553E5" w:rsidP="009553E5"/>
    <w:p w:rsidR="009553E5" w:rsidRDefault="009553E5" w:rsidP="009553E5">
      <w:r w:rsidRPr="009553E5">
        <w:rPr>
          <w:b/>
          <w:u w:val="single"/>
        </w:rPr>
        <w:t>In school</w:t>
      </w:r>
      <w:r>
        <w:t xml:space="preserve"> – All Users, IT and Computing, GCSE 1-9., revision and papers</w:t>
      </w:r>
    </w:p>
    <w:p w:rsidR="009553E5" w:rsidRDefault="009553E5" w:rsidP="009553E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451FEC4" wp14:editId="18A77BAC">
                <wp:simplePos x="0" y="0"/>
                <wp:positionH relativeFrom="column">
                  <wp:posOffset>486441</wp:posOffset>
                </wp:positionH>
                <wp:positionV relativeFrom="paragraph">
                  <wp:posOffset>1061720</wp:posOffset>
                </wp:positionV>
                <wp:extent cx="4036695" cy="211455"/>
                <wp:effectExtent l="0" t="0" r="20955" b="17145"/>
                <wp:wrapNone/>
                <wp:docPr id="5" name="Ova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36695" cy="21145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5" o:spid="_x0000_s1026" style="position:absolute;margin-left:38.3pt;margin-top:83.6pt;width:317.85pt;height:16.6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" filled="f" strokecolor="red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BDFC75" wp14:editId="568ACF19">
                <wp:simplePos x="0" y="0"/>
                <wp:positionH relativeFrom="column">
                  <wp:posOffset>490654</wp:posOffset>
                </wp:positionH>
                <wp:positionV relativeFrom="paragraph">
                  <wp:posOffset>1344310</wp:posOffset>
                </wp:positionV>
                <wp:extent cx="4036741" cy="211858"/>
                <wp:effectExtent l="0" t="0" r="20955" b="17145"/>
                <wp:wrapNone/>
                <wp:docPr id="3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36741" cy="211858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3" o:spid="_x0000_s1026" style="position:absolute;margin-left:38.65pt;margin-top:105.85pt;width:317.85pt;height:16.7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" filled="f" strokecolor="red" strokeweight="2pt"/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2637CD92" wp14:editId="45D62B90">
            <wp:extent cx="5724291" cy="1750741"/>
            <wp:effectExtent l="0" t="0" r="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/>
                    <a:srcRect b="59221"/>
                    <a:stretch/>
                  </pic:blipFill>
                  <pic:spPr bwMode="auto">
                    <a:xfrm>
                      <a:off x="0" y="0"/>
                      <a:ext cx="5731510" cy="175294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553E5" w:rsidRDefault="009553E5" w:rsidP="009553E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A3E5D8E" wp14:editId="2597EEB3">
                <wp:simplePos x="0" y="0"/>
                <wp:positionH relativeFrom="column">
                  <wp:posOffset>390293</wp:posOffset>
                </wp:positionH>
                <wp:positionV relativeFrom="paragraph">
                  <wp:posOffset>152989</wp:posOffset>
                </wp:positionV>
                <wp:extent cx="4137056" cy="3980985"/>
                <wp:effectExtent l="0" t="0" r="15875" b="19685"/>
                <wp:wrapNone/>
                <wp:docPr id="4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37056" cy="398098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4" o:spid="_x0000_s1026" style="position:absolute;margin-left:30.75pt;margin-top:12.05pt;width:325.75pt;height:313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" filled="f" strokecolor="red" strokeweight="2pt"/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48813028" wp14:editId="1F21441A">
            <wp:extent cx="4928839" cy="3579542"/>
            <wp:effectExtent l="0" t="0" r="5715" b="190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/>
                    <a:srcRect r="13896" b="16624"/>
                    <a:stretch/>
                  </pic:blipFill>
                  <pic:spPr bwMode="auto">
                    <a:xfrm>
                      <a:off x="0" y="0"/>
                      <a:ext cx="4935053" cy="35840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553E5" w:rsidRDefault="009553E5" w:rsidP="009553E5"/>
    <w:p w:rsidR="009553E5" w:rsidRDefault="009553E5" w:rsidP="009553E5"/>
    <w:p w:rsidR="009553E5" w:rsidRDefault="009553E5" w:rsidP="009553E5"/>
    <w:p w:rsidR="009553E5" w:rsidRDefault="009553E5" w:rsidP="009553E5">
      <w:pPr>
        <w:rPr>
          <w:b/>
          <w:u w:val="single"/>
        </w:rPr>
      </w:pPr>
      <w:r w:rsidRPr="009553E5">
        <w:rPr>
          <w:b/>
          <w:u w:val="single"/>
        </w:rPr>
        <w:lastRenderedPageBreak/>
        <w:t>GCSE Revision Book</w:t>
      </w:r>
    </w:p>
    <w:p w:rsidR="009553E5" w:rsidRDefault="009553E5" w:rsidP="009553E5">
      <w:pPr>
        <w:rPr>
          <w:b/>
          <w:u w:val="single"/>
        </w:rPr>
      </w:pPr>
      <w:r>
        <w:rPr>
          <w:noProof/>
          <w:lang w:eastAsia="en-GB"/>
        </w:rPr>
        <w:drawing>
          <wp:inline distT="0" distB="0" distL="0" distR="0" wp14:anchorId="3776D5C2" wp14:editId="64F348F8">
            <wp:extent cx="5508702" cy="3100039"/>
            <wp:effectExtent l="0" t="0" r="0" b="571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/>
                    <a:srcRect t="20519" r="3767" b="7273"/>
                    <a:stretch/>
                  </pic:blipFill>
                  <pic:spPr bwMode="auto">
                    <a:xfrm>
                      <a:off x="0" y="0"/>
                      <a:ext cx="5515649" cy="31039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553E5" w:rsidRDefault="009553E5" w:rsidP="009553E5">
      <w:r w:rsidRPr="009553E5">
        <w:rPr>
          <w:b/>
          <w:u w:val="single"/>
        </w:rPr>
        <w:t xml:space="preserve">In lessons </w:t>
      </w:r>
      <w:r>
        <w:t>– condensing notes, practising past questions, quizzes and recap</w:t>
      </w:r>
    </w:p>
    <w:p w:rsidR="009553E5" w:rsidRPr="009553E5" w:rsidRDefault="009553E5" w:rsidP="009553E5">
      <w:r w:rsidRPr="009553E5">
        <w:rPr>
          <w:b/>
          <w:u w:val="single"/>
        </w:rPr>
        <w:t>Homework’s</w:t>
      </w:r>
      <w:r>
        <w:t xml:space="preserve"> = Past paper question most weeks now</w:t>
      </w:r>
    </w:p>
    <w:sectPr w:rsidR="009553E5" w:rsidRPr="009553E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53E5"/>
    <w:rsid w:val="008A4CA4"/>
    <w:rsid w:val="009553E5"/>
    <w:rsid w:val="00E73581"/>
    <w:rsid w:val="00F948A1"/>
    <w:rsid w:val="00FB72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553E5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553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53E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553E5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553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53E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s://www.ocr.org.uk/qualifications/gcse/computer-science-j276-from-2016/assessment/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www.ocr.org.uk/qualifications/gcse/computer-science-j276-from-2016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teach-ict.com" TargetMode="Externa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3075A2E2</Template>
  <TotalTime>1</TotalTime>
  <Pages>2</Pages>
  <Words>114</Words>
  <Characters>654</Characters>
  <Application>Microsoft Office Word</Application>
  <DocSecurity>4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Buxton Community School</Company>
  <LinksUpToDate>false</LinksUpToDate>
  <CharactersWithSpaces>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 Wentworth</dc:creator>
  <cp:lastModifiedBy>S Flint</cp:lastModifiedBy>
  <cp:revision>2</cp:revision>
  <dcterms:created xsi:type="dcterms:W3CDTF">2019-03-22T08:50:00Z</dcterms:created>
  <dcterms:modified xsi:type="dcterms:W3CDTF">2019-03-22T08:50:00Z</dcterms:modified>
</cp:coreProperties>
</file>