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47A860" w14:textId="77777777" w:rsidR="001F561E" w:rsidRDefault="001F561E" w:rsidP="00FF1371">
      <w:pPr>
        <w:ind w:hanging="567"/>
      </w:pPr>
      <w:bookmarkStart w:id="0" w:name="_GoBack"/>
      <w:bookmarkEnd w:id="0"/>
      <w:r w:rsidRPr="001F561E">
        <w:rPr>
          <w:noProof/>
          <w:lang w:eastAsia="en-GB"/>
        </w:rPr>
        <w:drawing>
          <wp:inline distT="0" distB="0" distL="0" distR="0" wp14:anchorId="6079A33F" wp14:editId="60993CF5">
            <wp:extent cx="6430480" cy="4624445"/>
            <wp:effectExtent l="0" t="0" r="889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38206" cy="463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5E7C3" w14:textId="646AA043" w:rsidR="00916875" w:rsidRDefault="00FF1371" w:rsidP="00FF1371">
      <w:pPr>
        <w:ind w:hanging="426"/>
      </w:pPr>
      <w:r>
        <w:rPr>
          <w:noProof/>
          <w:lang w:eastAsia="en-GB"/>
        </w:rPr>
        <w:drawing>
          <wp:inline distT="0" distB="0" distL="0" distR="0" wp14:anchorId="27EA4660" wp14:editId="3EF3AE03">
            <wp:extent cx="6341423" cy="4642014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61035" cy="465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30CB8" w14:textId="562E4C02" w:rsidR="00FF1371" w:rsidRDefault="00FF1371" w:rsidP="00FF1371">
      <w:pPr>
        <w:ind w:hanging="426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9154E68" wp14:editId="5FB0D11C">
            <wp:extent cx="6762115" cy="2490952"/>
            <wp:effectExtent l="0" t="0" r="63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92541" cy="250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9C63A" w14:textId="2A40C58D" w:rsidR="00FF1371" w:rsidRDefault="00FF1371" w:rsidP="00FF1371">
      <w:pPr>
        <w:ind w:hanging="426"/>
        <w:jc w:val="center"/>
      </w:pPr>
    </w:p>
    <w:p w14:paraId="11E7755D" w14:textId="77777777" w:rsidR="00FF1371" w:rsidRDefault="00FF1371" w:rsidP="00FF1371">
      <w:pPr>
        <w:ind w:hanging="426"/>
        <w:jc w:val="center"/>
      </w:pPr>
    </w:p>
    <w:p w14:paraId="0BA997D6" w14:textId="77777777" w:rsidR="00FF1371" w:rsidRDefault="00FF1371" w:rsidP="00FF1371">
      <w:pPr>
        <w:ind w:hanging="426"/>
        <w:jc w:val="center"/>
      </w:pPr>
      <w:r>
        <w:rPr>
          <w:noProof/>
          <w:lang w:eastAsia="en-GB"/>
        </w:rPr>
        <w:drawing>
          <wp:inline distT="0" distB="0" distL="0" distR="0" wp14:anchorId="1D8C86B1" wp14:editId="6B1372FE">
            <wp:extent cx="6444812" cy="1621887"/>
            <wp:effectExtent l="19050" t="19050" r="13335" b="165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1727" cy="16412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16D792" w14:textId="4E6A7D6A" w:rsidR="00FF1371" w:rsidRDefault="00FF1371" w:rsidP="00FF1371">
      <w:pPr>
        <w:ind w:hanging="426"/>
        <w:jc w:val="center"/>
      </w:pPr>
    </w:p>
    <w:p w14:paraId="665A1E14" w14:textId="77777777" w:rsidR="00FF1371" w:rsidRDefault="00FF1371" w:rsidP="00FF1371">
      <w:pPr>
        <w:ind w:hanging="426"/>
        <w:jc w:val="center"/>
      </w:pPr>
    </w:p>
    <w:p w14:paraId="3525DD05" w14:textId="7BB95DCF" w:rsidR="00FF1371" w:rsidRDefault="00FF1371" w:rsidP="00FF1371">
      <w:pPr>
        <w:ind w:hanging="426"/>
        <w:jc w:val="center"/>
      </w:pPr>
      <w:r>
        <w:rPr>
          <w:noProof/>
          <w:lang w:eastAsia="en-GB"/>
        </w:rPr>
        <w:drawing>
          <wp:inline distT="0" distB="0" distL="0" distR="0" wp14:anchorId="1150DB5E" wp14:editId="11FDBDE4">
            <wp:extent cx="6485172" cy="1557502"/>
            <wp:effectExtent l="19050" t="19050" r="11430" b="2413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2468" cy="15760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F1371" w:rsidSect="00FF1371">
      <w:pgSz w:w="11906" w:h="16838"/>
      <w:pgMar w:top="1134" w:right="144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61E"/>
    <w:rsid w:val="001F561E"/>
    <w:rsid w:val="0026458E"/>
    <w:rsid w:val="00856F88"/>
    <w:rsid w:val="00916875"/>
    <w:rsid w:val="00DB6B3F"/>
    <w:rsid w:val="00FF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A85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61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6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22E4A314</Template>
  <TotalTime>1</TotalTime>
  <Pages>2</Pages>
  <Words>2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S Flint</cp:lastModifiedBy>
  <cp:revision>2</cp:revision>
  <dcterms:created xsi:type="dcterms:W3CDTF">2019-03-22T08:46:00Z</dcterms:created>
  <dcterms:modified xsi:type="dcterms:W3CDTF">2019-03-22T08:46:00Z</dcterms:modified>
</cp:coreProperties>
</file>