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AE4" w:rsidRDefault="006C2AE4" w:rsidP="00551784">
      <w:pPr>
        <w:ind w:left="-1418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56B8E9" wp14:editId="1A00694F">
            <wp:simplePos x="0" y="0"/>
            <wp:positionH relativeFrom="column">
              <wp:posOffset>-752475</wp:posOffset>
            </wp:positionH>
            <wp:positionV relativeFrom="paragraph">
              <wp:posOffset>-714375</wp:posOffset>
            </wp:positionV>
            <wp:extent cx="1304925" cy="14382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FB0DAC" w:rsidRDefault="00FB0DAC" w:rsidP="009017F6">
      <w:pPr>
        <w:jc w:val="both"/>
        <w:rPr>
          <w:rFonts w:ascii="Arial" w:hAnsi="Arial" w:cs="Arial"/>
          <w:sz w:val="18"/>
          <w:szCs w:val="18"/>
        </w:rPr>
      </w:pPr>
    </w:p>
    <w:p w:rsidR="00FB0DAC" w:rsidRDefault="00FB0DAC" w:rsidP="009017F6">
      <w:pPr>
        <w:jc w:val="both"/>
        <w:rPr>
          <w:rFonts w:ascii="Arial" w:hAnsi="Arial" w:cs="Arial"/>
          <w:sz w:val="18"/>
          <w:szCs w:val="18"/>
        </w:rPr>
      </w:pPr>
    </w:p>
    <w:p w:rsidR="00430F16" w:rsidRPr="00FB0DAC" w:rsidRDefault="006C2AE4" w:rsidP="009017F6">
      <w:pPr>
        <w:jc w:val="both"/>
        <w:rPr>
          <w:rFonts w:ascii="Arial" w:hAnsi="Arial" w:cs="Arial"/>
          <w:b/>
        </w:rPr>
      </w:pPr>
      <w:r w:rsidRPr="00FB0DAC">
        <w:rPr>
          <w:rFonts w:ascii="Arial" w:hAnsi="Arial" w:cs="Arial"/>
        </w:rPr>
        <w:t xml:space="preserve">This year Activity Day takes place on </w:t>
      </w:r>
      <w:r w:rsidRPr="00FB0DAC">
        <w:rPr>
          <w:rFonts w:ascii="Arial" w:hAnsi="Arial" w:cs="Arial"/>
          <w:b/>
        </w:rPr>
        <w:t>Thursday 1</w:t>
      </w:r>
      <w:r w:rsidR="00E47B2B" w:rsidRPr="00FB0DAC">
        <w:rPr>
          <w:rFonts w:ascii="Arial" w:hAnsi="Arial" w:cs="Arial"/>
          <w:b/>
        </w:rPr>
        <w:t>1</w:t>
      </w:r>
      <w:r w:rsidRPr="00FB0DAC">
        <w:rPr>
          <w:rFonts w:ascii="Arial" w:hAnsi="Arial" w:cs="Arial"/>
          <w:b/>
          <w:vertAlign w:val="superscript"/>
        </w:rPr>
        <w:t>th</w:t>
      </w:r>
      <w:r w:rsidRPr="00FB0DAC">
        <w:rPr>
          <w:rFonts w:ascii="Arial" w:hAnsi="Arial" w:cs="Arial"/>
          <w:b/>
        </w:rPr>
        <w:t xml:space="preserve"> July</w:t>
      </w:r>
      <w:r w:rsidR="00B6642C" w:rsidRPr="00FB0DAC">
        <w:rPr>
          <w:rFonts w:ascii="Arial" w:hAnsi="Arial" w:cs="Arial"/>
          <w:b/>
        </w:rPr>
        <w:t xml:space="preserve"> 201</w:t>
      </w:r>
      <w:r w:rsidR="00E47B2B" w:rsidRPr="00FB0DAC">
        <w:rPr>
          <w:rFonts w:ascii="Arial" w:hAnsi="Arial" w:cs="Arial"/>
          <w:b/>
        </w:rPr>
        <w:t>9</w:t>
      </w:r>
      <w:r w:rsidR="00B6642C" w:rsidRPr="00FB0DAC">
        <w:rPr>
          <w:rFonts w:ascii="Arial" w:hAnsi="Arial" w:cs="Arial"/>
          <w:b/>
        </w:rPr>
        <w:t xml:space="preserve"> </w:t>
      </w:r>
      <w:r w:rsidR="00B6642C" w:rsidRPr="00FB0DAC">
        <w:rPr>
          <w:rFonts w:ascii="Arial" w:hAnsi="Arial" w:cs="Arial"/>
        </w:rPr>
        <w:t>and provides an opportunity for all students to participate in a trip or visit</w:t>
      </w:r>
      <w:r w:rsidRPr="00FB0DAC">
        <w:rPr>
          <w:rFonts w:ascii="Arial" w:hAnsi="Arial" w:cs="Arial"/>
          <w:b/>
        </w:rPr>
        <w:t>.</w:t>
      </w:r>
      <w:r w:rsidRPr="00FB0DAC">
        <w:rPr>
          <w:rFonts w:ascii="Arial" w:hAnsi="Arial" w:cs="Arial"/>
        </w:rPr>
        <w:t xml:space="preserve">  Could you please complete your</w:t>
      </w:r>
      <w:r w:rsidR="000D15CA" w:rsidRPr="00FB0DAC">
        <w:rPr>
          <w:rFonts w:ascii="Arial" w:hAnsi="Arial" w:cs="Arial"/>
        </w:rPr>
        <w:t xml:space="preserve"> name, </w:t>
      </w:r>
      <w:r w:rsidR="00F52363" w:rsidRPr="00FB0DAC">
        <w:rPr>
          <w:rFonts w:ascii="Arial" w:hAnsi="Arial" w:cs="Arial"/>
        </w:rPr>
        <w:t>form,</w:t>
      </w:r>
      <w:r w:rsidRPr="00FB0DAC">
        <w:rPr>
          <w:rFonts w:ascii="Arial" w:hAnsi="Arial" w:cs="Arial"/>
        </w:rPr>
        <w:t xml:space="preserve"> choice </w:t>
      </w:r>
      <w:r w:rsidR="00430F16" w:rsidRPr="00FB0DAC">
        <w:rPr>
          <w:rFonts w:ascii="Arial" w:hAnsi="Arial" w:cs="Arial"/>
        </w:rPr>
        <w:t>and</w:t>
      </w:r>
      <w:r w:rsidR="00F52363" w:rsidRPr="00FB0DAC">
        <w:rPr>
          <w:rFonts w:ascii="Arial" w:hAnsi="Arial" w:cs="Arial"/>
        </w:rPr>
        <w:t xml:space="preserve"> attached</w:t>
      </w:r>
      <w:r w:rsidR="00B6642C" w:rsidRPr="00FB0DAC">
        <w:rPr>
          <w:rFonts w:ascii="Arial" w:hAnsi="Arial" w:cs="Arial"/>
        </w:rPr>
        <w:t xml:space="preserve"> </w:t>
      </w:r>
      <w:r w:rsidR="00F52363" w:rsidRPr="00FB0DAC">
        <w:rPr>
          <w:rFonts w:ascii="Arial" w:hAnsi="Arial" w:cs="Arial"/>
        </w:rPr>
        <w:t xml:space="preserve">consent </w:t>
      </w:r>
      <w:proofErr w:type="gramStart"/>
      <w:r w:rsidR="00F52363" w:rsidRPr="00FB0DAC">
        <w:rPr>
          <w:rFonts w:ascii="Arial" w:hAnsi="Arial" w:cs="Arial"/>
        </w:rPr>
        <w:t>form</w:t>
      </w:r>
      <w:r w:rsidR="000D15CA" w:rsidRPr="00FB0DAC">
        <w:rPr>
          <w:rFonts w:ascii="Arial" w:hAnsi="Arial" w:cs="Arial"/>
        </w:rPr>
        <w:t>.</w:t>
      </w:r>
      <w:proofErr w:type="gramEnd"/>
      <w:r w:rsidR="000D15CA" w:rsidRPr="00FB0DAC">
        <w:rPr>
          <w:rFonts w:ascii="Arial" w:hAnsi="Arial" w:cs="Arial"/>
        </w:rPr>
        <w:t xml:space="preserve"> Forms should be returned to </w:t>
      </w:r>
      <w:r w:rsidRPr="00FB0DAC">
        <w:rPr>
          <w:rFonts w:ascii="Arial" w:hAnsi="Arial" w:cs="Arial"/>
        </w:rPr>
        <w:t xml:space="preserve">school by </w:t>
      </w:r>
      <w:r w:rsidR="00E47B2B" w:rsidRPr="00FB0DAC">
        <w:rPr>
          <w:rFonts w:ascii="Arial" w:hAnsi="Arial" w:cs="Arial"/>
          <w:b/>
        </w:rPr>
        <w:t>Friday</w:t>
      </w:r>
      <w:r w:rsidR="00694795" w:rsidRPr="00FB0DAC">
        <w:rPr>
          <w:rFonts w:ascii="Arial" w:hAnsi="Arial" w:cs="Arial"/>
          <w:b/>
        </w:rPr>
        <w:t xml:space="preserve"> </w:t>
      </w:r>
      <w:r w:rsidR="00E47B2B" w:rsidRPr="00FB0DAC">
        <w:rPr>
          <w:rFonts w:ascii="Arial" w:hAnsi="Arial" w:cs="Arial"/>
          <w:b/>
        </w:rPr>
        <w:t>7</w:t>
      </w:r>
      <w:r w:rsidR="00694795" w:rsidRPr="00FB0DAC">
        <w:rPr>
          <w:rFonts w:ascii="Arial" w:hAnsi="Arial" w:cs="Arial"/>
          <w:b/>
          <w:vertAlign w:val="superscript"/>
        </w:rPr>
        <w:t>th</w:t>
      </w:r>
      <w:r w:rsidR="00694795" w:rsidRPr="00FB0DAC">
        <w:rPr>
          <w:rFonts w:ascii="Arial" w:hAnsi="Arial" w:cs="Arial"/>
          <w:b/>
        </w:rPr>
        <w:t xml:space="preserve"> </w:t>
      </w:r>
      <w:r w:rsidRPr="00FB0DAC">
        <w:rPr>
          <w:rFonts w:ascii="Arial" w:hAnsi="Arial" w:cs="Arial"/>
          <w:b/>
        </w:rPr>
        <w:t>June</w:t>
      </w:r>
      <w:r w:rsidR="00B6642C" w:rsidRPr="00FB0DAC">
        <w:rPr>
          <w:rFonts w:ascii="Arial" w:hAnsi="Arial" w:cs="Arial"/>
          <w:b/>
        </w:rPr>
        <w:t xml:space="preserve"> </w:t>
      </w:r>
      <w:r w:rsidR="00B6642C" w:rsidRPr="00FB0DAC">
        <w:rPr>
          <w:rFonts w:ascii="Arial" w:hAnsi="Arial" w:cs="Arial"/>
        </w:rPr>
        <w:t>and</w:t>
      </w:r>
      <w:r w:rsidRPr="00FB0DAC">
        <w:rPr>
          <w:rFonts w:ascii="Arial" w:hAnsi="Arial" w:cs="Arial"/>
        </w:rPr>
        <w:t xml:space="preserve"> need to be place</w:t>
      </w:r>
      <w:r w:rsidR="00430F16" w:rsidRPr="00FB0DAC">
        <w:rPr>
          <w:rFonts w:ascii="Arial" w:hAnsi="Arial" w:cs="Arial"/>
        </w:rPr>
        <w:t xml:space="preserve">d in the </w:t>
      </w:r>
      <w:r w:rsidR="00B6642C" w:rsidRPr="00FB0DAC">
        <w:rPr>
          <w:rFonts w:ascii="Arial" w:hAnsi="Arial" w:cs="Arial"/>
        </w:rPr>
        <w:t>t</w:t>
      </w:r>
      <w:r w:rsidR="00430F16" w:rsidRPr="00FB0DAC">
        <w:rPr>
          <w:rFonts w:ascii="Arial" w:hAnsi="Arial" w:cs="Arial"/>
        </w:rPr>
        <w:t xml:space="preserve">rips </w:t>
      </w:r>
      <w:r w:rsidR="00B6642C" w:rsidRPr="00FB0DAC">
        <w:rPr>
          <w:rFonts w:ascii="Arial" w:hAnsi="Arial" w:cs="Arial"/>
        </w:rPr>
        <w:t>b</w:t>
      </w:r>
      <w:r w:rsidR="00430F16" w:rsidRPr="00FB0DAC">
        <w:rPr>
          <w:rFonts w:ascii="Arial" w:hAnsi="Arial" w:cs="Arial"/>
        </w:rPr>
        <w:t xml:space="preserve">ox in </w:t>
      </w:r>
      <w:r w:rsidR="00B6642C" w:rsidRPr="00FB0DAC">
        <w:rPr>
          <w:rFonts w:ascii="Arial" w:hAnsi="Arial" w:cs="Arial"/>
        </w:rPr>
        <w:t>the school r</w:t>
      </w:r>
      <w:r w:rsidR="00430F16" w:rsidRPr="00FB0DAC">
        <w:rPr>
          <w:rFonts w:ascii="Arial" w:hAnsi="Arial" w:cs="Arial"/>
        </w:rPr>
        <w:t>eception.</w:t>
      </w:r>
    </w:p>
    <w:p w:rsidR="009C6D93" w:rsidRPr="00FB0DAC" w:rsidRDefault="00C457A7" w:rsidP="009017F6">
      <w:pPr>
        <w:jc w:val="both"/>
        <w:rPr>
          <w:rFonts w:ascii="Arial" w:hAnsi="Arial" w:cs="Arial"/>
          <w:b/>
          <w:bCs/>
        </w:rPr>
      </w:pPr>
      <w:r w:rsidRPr="00FB0DAC">
        <w:rPr>
          <w:rFonts w:ascii="Arial" w:hAnsi="Arial" w:cs="Arial"/>
          <w:bCs/>
        </w:rPr>
        <w:t>Full payment should be made on line through the school’s Parent Pay account</w:t>
      </w:r>
      <w:r w:rsidR="005D558F" w:rsidRPr="00FB0DAC">
        <w:rPr>
          <w:rFonts w:ascii="Arial" w:hAnsi="Arial" w:cs="Arial"/>
          <w:bCs/>
        </w:rPr>
        <w:t xml:space="preserve"> by</w:t>
      </w:r>
      <w:r w:rsidR="005D558F" w:rsidRPr="00FB0DAC">
        <w:rPr>
          <w:rFonts w:ascii="Arial" w:hAnsi="Arial" w:cs="Arial"/>
          <w:b/>
        </w:rPr>
        <w:t xml:space="preserve"> </w:t>
      </w:r>
      <w:r w:rsidR="00C97A0E" w:rsidRPr="00FB0DAC">
        <w:rPr>
          <w:rFonts w:ascii="Arial" w:hAnsi="Arial" w:cs="Arial"/>
          <w:b/>
        </w:rPr>
        <w:t>Monday</w:t>
      </w:r>
      <w:r w:rsidR="005D558F" w:rsidRPr="00FB0DAC">
        <w:rPr>
          <w:rFonts w:ascii="Arial" w:hAnsi="Arial" w:cs="Arial"/>
          <w:b/>
        </w:rPr>
        <w:t xml:space="preserve"> </w:t>
      </w:r>
      <w:r w:rsidR="00C97A0E" w:rsidRPr="00FB0DAC">
        <w:rPr>
          <w:rFonts w:ascii="Arial" w:hAnsi="Arial" w:cs="Arial"/>
          <w:b/>
        </w:rPr>
        <w:t>10</w:t>
      </w:r>
      <w:r w:rsidR="005D558F" w:rsidRPr="00FB0DAC">
        <w:rPr>
          <w:rFonts w:ascii="Arial" w:hAnsi="Arial" w:cs="Arial"/>
          <w:b/>
          <w:vertAlign w:val="superscript"/>
        </w:rPr>
        <w:t>th</w:t>
      </w:r>
      <w:r w:rsidR="005D558F" w:rsidRPr="00FB0DAC">
        <w:rPr>
          <w:rFonts w:ascii="Arial" w:hAnsi="Arial" w:cs="Arial"/>
          <w:b/>
        </w:rPr>
        <w:t xml:space="preserve"> June</w:t>
      </w:r>
      <w:r w:rsidR="005D558F" w:rsidRPr="00FB0DAC">
        <w:rPr>
          <w:rFonts w:ascii="Arial" w:hAnsi="Arial" w:cs="Arial"/>
          <w:bCs/>
        </w:rPr>
        <w:t>.</w:t>
      </w:r>
      <w:r w:rsidRPr="00FB0DAC">
        <w:rPr>
          <w:rFonts w:ascii="Arial" w:hAnsi="Arial" w:cs="Arial"/>
          <w:bCs/>
        </w:rPr>
        <w:t xml:space="preserve"> If you are unable to do this please contact Mrs Mulhall on 01298 212155 for further information and help</w:t>
      </w:r>
      <w:r w:rsidRPr="00FB0DAC">
        <w:rPr>
          <w:rFonts w:ascii="Arial" w:hAnsi="Arial" w:cs="Arial"/>
          <w:b/>
          <w:bCs/>
        </w:rPr>
        <w:t>. School is unable to accept cash or cheque payments.</w:t>
      </w:r>
    </w:p>
    <w:p w:rsidR="009C6D93" w:rsidRPr="00FB0DAC" w:rsidRDefault="00B6642C" w:rsidP="006C2AE4">
      <w:pPr>
        <w:rPr>
          <w:rFonts w:ascii="Arial" w:hAnsi="Arial" w:cs="Arial"/>
          <w:b/>
          <w:bCs/>
        </w:rPr>
      </w:pPr>
      <w:r w:rsidRPr="00FB0DAC">
        <w:rPr>
          <w:rFonts w:ascii="Arial" w:hAnsi="Arial" w:cs="Arial"/>
          <w:b/>
          <w:bCs/>
        </w:rPr>
        <w:t>STUDENT NAME ………………</w:t>
      </w:r>
      <w:r w:rsidR="00124CE3">
        <w:rPr>
          <w:rFonts w:ascii="Arial" w:hAnsi="Arial" w:cs="Arial"/>
          <w:b/>
          <w:bCs/>
        </w:rPr>
        <w:t>…………………………………….</w:t>
      </w:r>
      <w:bookmarkStart w:id="0" w:name="_GoBack"/>
      <w:bookmarkEnd w:id="0"/>
      <w:r w:rsidRPr="00FB0DAC">
        <w:rPr>
          <w:rFonts w:ascii="Arial" w:hAnsi="Arial" w:cs="Arial"/>
          <w:b/>
          <w:bCs/>
        </w:rPr>
        <w:t>…</w:t>
      </w:r>
      <w:r w:rsidRPr="00FB0DAC">
        <w:rPr>
          <w:rFonts w:ascii="Arial" w:hAnsi="Arial" w:cs="Arial"/>
          <w:b/>
          <w:bCs/>
        </w:rPr>
        <w:tab/>
        <w:t>FORM ………………….</w:t>
      </w:r>
    </w:p>
    <w:tbl>
      <w:tblPr>
        <w:tblStyle w:val="TableGrid"/>
        <w:tblW w:w="10065" w:type="dxa"/>
        <w:tblInd w:w="108" w:type="dxa"/>
        <w:tblLook w:val="04A0" w:firstRow="1" w:lastRow="0" w:firstColumn="1" w:lastColumn="0" w:noHBand="0" w:noVBand="1"/>
      </w:tblPr>
      <w:tblGrid>
        <w:gridCol w:w="2802"/>
        <w:gridCol w:w="3861"/>
        <w:gridCol w:w="1842"/>
        <w:gridCol w:w="1560"/>
      </w:tblGrid>
      <w:tr w:rsidR="00FF73D7" w:rsidRPr="00FB0DAC" w:rsidTr="00FB0DAC">
        <w:tc>
          <w:tcPr>
            <w:tcW w:w="2802" w:type="dxa"/>
          </w:tcPr>
          <w:p w:rsidR="00FF73D7" w:rsidRPr="00FB0DAC" w:rsidRDefault="00FF73D7" w:rsidP="00FB0DAC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TRIP</w:t>
            </w:r>
          </w:p>
        </w:tc>
        <w:tc>
          <w:tcPr>
            <w:tcW w:w="3861" w:type="dxa"/>
          </w:tcPr>
          <w:p w:rsidR="00FF73D7" w:rsidRPr="00FB0DAC" w:rsidRDefault="00FF73D7" w:rsidP="00FB0DAC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DESCRIPTION</w:t>
            </w:r>
          </w:p>
        </w:tc>
        <w:tc>
          <w:tcPr>
            <w:tcW w:w="1842" w:type="dxa"/>
          </w:tcPr>
          <w:p w:rsidR="00FF73D7" w:rsidRPr="00FB0DAC" w:rsidRDefault="00FF73D7" w:rsidP="00FB0DAC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COST</w:t>
            </w:r>
          </w:p>
        </w:tc>
        <w:tc>
          <w:tcPr>
            <w:tcW w:w="1560" w:type="dxa"/>
          </w:tcPr>
          <w:p w:rsidR="00FF73D7" w:rsidRPr="00FB0DAC" w:rsidRDefault="00FF73D7" w:rsidP="00FB0DAC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CHOICE (</w:t>
            </w:r>
            <w:r w:rsidRPr="00FB0DAC">
              <w:rPr>
                <w:rFonts w:ascii="Arial" w:hAnsi="Arial" w:cs="Arial"/>
                <w:b/>
                <w:bCs/>
              </w:rPr>
              <w:sym w:font="Wingdings" w:char="F0FC"/>
            </w:r>
            <w:r w:rsidRPr="00FB0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FF73D7" w:rsidRPr="00FB0DAC" w:rsidTr="00FB0DAC">
        <w:tc>
          <w:tcPr>
            <w:tcW w:w="2802" w:type="dxa"/>
          </w:tcPr>
          <w:p w:rsidR="00FF73D7" w:rsidRPr="00FB0DAC" w:rsidRDefault="003E5A8C" w:rsidP="003E5A8C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Altrincham Ice Rink</w:t>
            </w:r>
          </w:p>
        </w:tc>
        <w:tc>
          <w:tcPr>
            <w:tcW w:w="3861" w:type="dxa"/>
          </w:tcPr>
          <w:p w:rsidR="00FF73D7" w:rsidRPr="00FB0DAC" w:rsidRDefault="00F261BE" w:rsidP="006C2AE4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>Ice skating. Fast food lunch included</w:t>
            </w:r>
          </w:p>
        </w:tc>
        <w:tc>
          <w:tcPr>
            <w:tcW w:w="1842" w:type="dxa"/>
          </w:tcPr>
          <w:p w:rsidR="00FF73D7" w:rsidRPr="00FB0DAC" w:rsidRDefault="00F261BE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£25</w:t>
            </w:r>
          </w:p>
        </w:tc>
        <w:tc>
          <w:tcPr>
            <w:tcW w:w="1560" w:type="dxa"/>
          </w:tcPr>
          <w:p w:rsidR="00FF73D7" w:rsidRPr="00FB0DAC" w:rsidRDefault="00FF73D7" w:rsidP="006C2AE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F73D7" w:rsidRPr="00FB0DAC" w:rsidTr="00FB0DAC">
        <w:tc>
          <w:tcPr>
            <w:tcW w:w="2802" w:type="dxa"/>
          </w:tcPr>
          <w:p w:rsidR="00FF73D7" w:rsidRPr="00FB0DAC" w:rsidRDefault="003E5A8C" w:rsidP="003E5A8C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Alton Towers</w:t>
            </w:r>
          </w:p>
        </w:tc>
        <w:tc>
          <w:tcPr>
            <w:tcW w:w="3861" w:type="dxa"/>
          </w:tcPr>
          <w:p w:rsidR="00FF73D7" w:rsidRPr="00FB0DAC" w:rsidRDefault="00FF73D7" w:rsidP="006C2AE4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>Spend the day at Britain’s No.1 Theme Park</w:t>
            </w:r>
          </w:p>
        </w:tc>
        <w:tc>
          <w:tcPr>
            <w:tcW w:w="1842" w:type="dxa"/>
          </w:tcPr>
          <w:p w:rsidR="00FF73D7" w:rsidRPr="00FB0DAC" w:rsidRDefault="00FF73D7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£3</w:t>
            </w:r>
            <w:r w:rsidR="00E47B2B" w:rsidRPr="00FB0DA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560" w:type="dxa"/>
          </w:tcPr>
          <w:p w:rsidR="00FF73D7" w:rsidRPr="00FB0DAC" w:rsidRDefault="00FF73D7" w:rsidP="006C2AE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4D36" w:rsidRPr="00FB0DAC" w:rsidTr="00FB0DAC">
        <w:tc>
          <w:tcPr>
            <w:tcW w:w="2802" w:type="dxa"/>
          </w:tcPr>
          <w:p w:rsidR="00F54D36" w:rsidRPr="00FB0DAC" w:rsidRDefault="003E5A8C" w:rsidP="00F261BE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Go Karting</w:t>
            </w:r>
          </w:p>
          <w:p w:rsidR="00891C1C" w:rsidRPr="00FB0DAC" w:rsidRDefault="00891C1C" w:rsidP="00F261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61" w:type="dxa"/>
          </w:tcPr>
          <w:p w:rsidR="00F54D36" w:rsidRPr="00FB0DAC" w:rsidRDefault="00F54D36" w:rsidP="00F261BE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 xml:space="preserve">At </w:t>
            </w:r>
            <w:r w:rsidR="00781F57" w:rsidRPr="00FB0DAC">
              <w:rPr>
                <w:rFonts w:ascii="Arial" w:hAnsi="Arial" w:cs="Arial"/>
                <w:bCs/>
              </w:rPr>
              <w:t>Buxton Karting Centre</w:t>
            </w:r>
            <w:r w:rsidRPr="00FB0DAC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FB0DAC">
              <w:rPr>
                <w:rFonts w:ascii="Arial" w:hAnsi="Arial" w:cs="Arial"/>
                <w:bCs/>
              </w:rPr>
              <w:t>Harpur</w:t>
            </w:r>
            <w:proofErr w:type="spellEnd"/>
            <w:r w:rsidRPr="00FB0DAC">
              <w:rPr>
                <w:rFonts w:ascii="Arial" w:hAnsi="Arial" w:cs="Arial"/>
                <w:bCs/>
              </w:rPr>
              <w:t xml:space="preserve"> Hill</w:t>
            </w:r>
          </w:p>
          <w:p w:rsidR="00F54D36" w:rsidRPr="00FB0DAC" w:rsidRDefault="00F54D36" w:rsidP="00F261BE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2" w:type="dxa"/>
          </w:tcPr>
          <w:p w:rsidR="00F54D36" w:rsidRPr="00FB0DAC" w:rsidRDefault="00F54D36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£3</w:t>
            </w:r>
            <w:r w:rsidR="00E47B2B" w:rsidRPr="00FB0DA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560" w:type="dxa"/>
          </w:tcPr>
          <w:p w:rsidR="00F54D36" w:rsidRPr="00FB0DAC" w:rsidRDefault="00F54D36" w:rsidP="006C2AE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4D36" w:rsidRPr="00FB0DAC" w:rsidTr="00FB0DAC">
        <w:tc>
          <w:tcPr>
            <w:tcW w:w="2802" w:type="dxa"/>
          </w:tcPr>
          <w:p w:rsidR="00F54D36" w:rsidRPr="00FB0DAC" w:rsidRDefault="003E5A8C" w:rsidP="00F261BE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Waterworld</w:t>
            </w:r>
          </w:p>
          <w:p w:rsidR="00891C1C" w:rsidRPr="00FB0DAC" w:rsidRDefault="00891C1C" w:rsidP="00F261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61" w:type="dxa"/>
          </w:tcPr>
          <w:p w:rsidR="00F54D36" w:rsidRPr="00FB0DAC" w:rsidRDefault="00F54D36" w:rsidP="00F261BE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>Tropical Indoor Aqua Park</w:t>
            </w:r>
          </w:p>
        </w:tc>
        <w:tc>
          <w:tcPr>
            <w:tcW w:w="1842" w:type="dxa"/>
          </w:tcPr>
          <w:p w:rsidR="00F54D36" w:rsidRPr="00FB0DAC" w:rsidRDefault="00F54D36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£2</w:t>
            </w:r>
            <w:r w:rsidR="00E47B2B" w:rsidRPr="00FB0DA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560" w:type="dxa"/>
          </w:tcPr>
          <w:p w:rsidR="00F54D36" w:rsidRPr="00FB0DAC" w:rsidRDefault="00F54D36" w:rsidP="00F261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4D36" w:rsidRPr="00FB0DAC" w:rsidTr="00FB0DAC">
        <w:tc>
          <w:tcPr>
            <w:tcW w:w="2802" w:type="dxa"/>
          </w:tcPr>
          <w:p w:rsidR="00F54D36" w:rsidRPr="00FB0DAC" w:rsidRDefault="003E5A8C" w:rsidP="00F261BE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Bowling</w:t>
            </w:r>
          </w:p>
          <w:p w:rsidR="00891C1C" w:rsidRPr="00FB0DAC" w:rsidRDefault="00891C1C" w:rsidP="00F261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61" w:type="dxa"/>
          </w:tcPr>
          <w:p w:rsidR="00F54D36" w:rsidRPr="00FB0DAC" w:rsidRDefault="00F54D36" w:rsidP="00F261BE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>At Macclesfield Super Bowl</w:t>
            </w:r>
          </w:p>
        </w:tc>
        <w:tc>
          <w:tcPr>
            <w:tcW w:w="1842" w:type="dxa"/>
          </w:tcPr>
          <w:p w:rsidR="00F54D36" w:rsidRPr="00FB0DAC" w:rsidRDefault="00F54D36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£2</w:t>
            </w:r>
            <w:r w:rsidR="00E47B2B" w:rsidRPr="00FB0DAC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60" w:type="dxa"/>
          </w:tcPr>
          <w:p w:rsidR="00F54D36" w:rsidRPr="00FB0DAC" w:rsidRDefault="00F54D36" w:rsidP="00F261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4D36" w:rsidRPr="00FB0DAC" w:rsidTr="00FB0DAC">
        <w:trPr>
          <w:trHeight w:val="309"/>
        </w:trPr>
        <w:tc>
          <w:tcPr>
            <w:tcW w:w="2802" w:type="dxa"/>
          </w:tcPr>
          <w:p w:rsidR="00F54D36" w:rsidRPr="00FB0DAC" w:rsidRDefault="003E5A8C" w:rsidP="00F261BE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Laser Quest</w:t>
            </w:r>
          </w:p>
          <w:p w:rsidR="00891C1C" w:rsidRPr="00FB0DAC" w:rsidRDefault="00891C1C" w:rsidP="00F261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61" w:type="dxa"/>
          </w:tcPr>
          <w:p w:rsidR="00F54D36" w:rsidRPr="00FB0DAC" w:rsidRDefault="00F54D36" w:rsidP="00F261BE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Cs/>
              </w:rPr>
              <w:t>At Macclesfield Super Bowl</w:t>
            </w:r>
          </w:p>
        </w:tc>
        <w:tc>
          <w:tcPr>
            <w:tcW w:w="1842" w:type="dxa"/>
          </w:tcPr>
          <w:p w:rsidR="00F54D36" w:rsidRPr="00FB0DAC" w:rsidRDefault="00F54D36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£2</w:t>
            </w:r>
            <w:r w:rsidR="00E47B2B" w:rsidRPr="00FB0DAC">
              <w:rPr>
                <w:rFonts w:ascii="Arial" w:hAnsi="Arial" w:cs="Arial"/>
                <w:b/>
                <w:bCs/>
              </w:rPr>
              <w:t>0</w:t>
            </w:r>
          </w:p>
        </w:tc>
        <w:tc>
          <w:tcPr>
            <w:tcW w:w="1560" w:type="dxa"/>
          </w:tcPr>
          <w:p w:rsidR="00F54D36" w:rsidRPr="00FB0DAC" w:rsidRDefault="00F54D36" w:rsidP="00F261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4D36" w:rsidRPr="00FB0DAC" w:rsidTr="00FB0DAC">
        <w:tc>
          <w:tcPr>
            <w:tcW w:w="2802" w:type="dxa"/>
          </w:tcPr>
          <w:p w:rsidR="00F54D36" w:rsidRPr="00FB0DAC" w:rsidRDefault="003E5A8C" w:rsidP="006C2AE4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Chester Zoo</w:t>
            </w:r>
          </w:p>
          <w:p w:rsidR="00891C1C" w:rsidRPr="00FB0DAC" w:rsidRDefault="00891C1C" w:rsidP="006C2AE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861" w:type="dxa"/>
          </w:tcPr>
          <w:p w:rsidR="00F54D36" w:rsidRPr="00FB0DAC" w:rsidRDefault="00F54D36" w:rsidP="006C2AE4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>Most popular zoo in the UK</w:t>
            </w:r>
          </w:p>
        </w:tc>
        <w:tc>
          <w:tcPr>
            <w:tcW w:w="1842" w:type="dxa"/>
          </w:tcPr>
          <w:p w:rsidR="00F54D36" w:rsidRPr="00FB0DAC" w:rsidRDefault="00F54D36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£32</w:t>
            </w:r>
          </w:p>
        </w:tc>
        <w:tc>
          <w:tcPr>
            <w:tcW w:w="1560" w:type="dxa"/>
          </w:tcPr>
          <w:p w:rsidR="00F54D36" w:rsidRPr="00FB0DAC" w:rsidRDefault="00F54D36" w:rsidP="006C2AE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E5A8C" w:rsidRPr="00FB0DAC" w:rsidTr="00FB0DAC">
        <w:tc>
          <w:tcPr>
            <w:tcW w:w="2802" w:type="dxa"/>
          </w:tcPr>
          <w:p w:rsidR="003E5A8C" w:rsidRPr="00FB0DAC" w:rsidRDefault="00E47B2B" w:rsidP="00E47B2B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Shopping at Meadow Hall</w:t>
            </w:r>
          </w:p>
        </w:tc>
        <w:tc>
          <w:tcPr>
            <w:tcW w:w="3861" w:type="dxa"/>
          </w:tcPr>
          <w:p w:rsidR="003E5A8C" w:rsidRPr="00FB0DAC" w:rsidRDefault="00E47B2B" w:rsidP="003E5A8C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Open to year 9, 10 and 12 only.</w:t>
            </w:r>
          </w:p>
        </w:tc>
        <w:tc>
          <w:tcPr>
            <w:tcW w:w="1842" w:type="dxa"/>
          </w:tcPr>
          <w:p w:rsidR="003E5A8C" w:rsidRPr="00FB0DAC" w:rsidRDefault="0069511A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</w:t>
            </w:r>
            <w:r w:rsidR="00E47B2B" w:rsidRPr="00FB0DAC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560" w:type="dxa"/>
          </w:tcPr>
          <w:p w:rsidR="003E5A8C" w:rsidRPr="00FB0DAC" w:rsidRDefault="003E5A8C" w:rsidP="003E5A8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E5A8C" w:rsidRPr="00FB0DAC" w:rsidTr="00FB0DAC">
        <w:tc>
          <w:tcPr>
            <w:tcW w:w="2802" w:type="dxa"/>
          </w:tcPr>
          <w:p w:rsidR="003E5A8C" w:rsidRPr="00FB0DAC" w:rsidRDefault="00E47B2B" w:rsidP="003E5A8C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Shopping at the Trafford Centre</w:t>
            </w:r>
          </w:p>
        </w:tc>
        <w:tc>
          <w:tcPr>
            <w:tcW w:w="3861" w:type="dxa"/>
          </w:tcPr>
          <w:p w:rsidR="003E5A8C" w:rsidRPr="00FB0DAC" w:rsidRDefault="000D15CA" w:rsidP="000D15CA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 xml:space="preserve">Open to year 9, 10 and 12 only. </w:t>
            </w:r>
          </w:p>
        </w:tc>
        <w:tc>
          <w:tcPr>
            <w:tcW w:w="1842" w:type="dxa"/>
          </w:tcPr>
          <w:p w:rsidR="003E5A8C" w:rsidRPr="00FB0DAC" w:rsidRDefault="002F74A5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</w:t>
            </w:r>
            <w:r w:rsidR="00E47B2B" w:rsidRPr="00FB0DAC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560" w:type="dxa"/>
          </w:tcPr>
          <w:p w:rsidR="003E5A8C" w:rsidRPr="00FB0DAC" w:rsidRDefault="003E5A8C" w:rsidP="003E5A8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6166B" w:rsidRPr="00FB0DAC" w:rsidTr="00FB0DAC">
        <w:tc>
          <w:tcPr>
            <w:tcW w:w="2802" w:type="dxa"/>
          </w:tcPr>
          <w:p w:rsidR="0026166B" w:rsidRPr="00FB0DAC" w:rsidRDefault="0026166B" w:rsidP="0026166B">
            <w:pPr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 xml:space="preserve">Chatsworth House Visit </w:t>
            </w:r>
          </w:p>
        </w:tc>
        <w:tc>
          <w:tcPr>
            <w:tcW w:w="3861" w:type="dxa"/>
          </w:tcPr>
          <w:p w:rsidR="0026166B" w:rsidRPr="00FB0DAC" w:rsidRDefault="0026166B" w:rsidP="009017F6">
            <w:pPr>
              <w:rPr>
                <w:rFonts w:ascii="Arial" w:hAnsi="Arial" w:cs="Arial"/>
                <w:bCs/>
              </w:rPr>
            </w:pPr>
            <w:r w:rsidRPr="00FB0DAC">
              <w:rPr>
                <w:rFonts w:ascii="Arial" w:hAnsi="Arial" w:cs="Arial"/>
                <w:bCs/>
              </w:rPr>
              <w:t>includes house, gardens, farmyard and Adventure Playground</w:t>
            </w:r>
          </w:p>
        </w:tc>
        <w:tc>
          <w:tcPr>
            <w:tcW w:w="1842" w:type="dxa"/>
          </w:tcPr>
          <w:p w:rsidR="0026166B" w:rsidRPr="00FB0DAC" w:rsidRDefault="0026166B" w:rsidP="009017F6">
            <w:pPr>
              <w:jc w:val="center"/>
              <w:rPr>
                <w:rFonts w:ascii="Arial" w:hAnsi="Arial" w:cs="Arial"/>
                <w:b/>
                <w:bCs/>
              </w:rPr>
            </w:pPr>
            <w:r w:rsidRPr="00FB0DAC">
              <w:rPr>
                <w:rFonts w:ascii="Arial" w:hAnsi="Arial" w:cs="Arial"/>
                <w:b/>
                <w:bCs/>
              </w:rPr>
              <w:t>£2</w:t>
            </w:r>
            <w:r w:rsidR="00F94857" w:rsidRPr="00FB0DAC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560" w:type="dxa"/>
          </w:tcPr>
          <w:p w:rsidR="0026166B" w:rsidRPr="00FB0DAC" w:rsidRDefault="0026166B" w:rsidP="009017F6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EB7F6B" w:rsidRPr="00FB0DAC" w:rsidRDefault="00EB7F6B" w:rsidP="00781F57">
      <w:pPr>
        <w:rPr>
          <w:rFonts w:ascii="Arial" w:hAnsi="Arial" w:cs="Arial"/>
        </w:rPr>
      </w:pPr>
    </w:p>
    <w:p w:rsidR="00781F57" w:rsidRPr="00FB0DAC" w:rsidRDefault="007A0502" w:rsidP="00781F57">
      <w:pPr>
        <w:rPr>
          <w:rFonts w:ascii="Arial" w:hAnsi="Arial" w:cs="Arial"/>
        </w:rPr>
      </w:pPr>
      <w:r w:rsidRPr="00FB0DAC">
        <w:rPr>
          <w:rFonts w:ascii="Arial" w:hAnsi="Arial" w:cs="Arial"/>
        </w:rPr>
        <w:t>Please be aware that we have limited places on some trips and priority will be given to the older students first.  There will also be a range of different activities offered in school and some students may prefer to stay in school.</w:t>
      </w:r>
    </w:p>
    <w:p w:rsidR="00FB0DAC" w:rsidRDefault="00FB0DAC" w:rsidP="00FB0DAC">
      <w:pPr>
        <w:rPr>
          <w:rFonts w:ascii="Arial" w:hAnsi="Arial" w:cs="Arial"/>
        </w:rPr>
      </w:pPr>
    </w:p>
    <w:p w:rsidR="00F54D36" w:rsidRPr="00FB0DAC" w:rsidRDefault="00FB0DAC" w:rsidP="00FB0DAC">
      <w:pPr>
        <w:ind w:left="720"/>
        <w:rPr>
          <w:rFonts w:ascii="Arial" w:hAnsi="Arial" w:cs="Arial"/>
        </w:rPr>
      </w:pPr>
      <w:r w:rsidRPr="00FB0DAC">
        <w:rPr>
          <w:rFonts w:ascii="Arial" w:hAnsi="Arial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58AD2" wp14:editId="24FB56AF">
                <wp:simplePos x="0" y="0"/>
                <wp:positionH relativeFrom="column">
                  <wp:posOffset>123825</wp:posOffset>
                </wp:positionH>
                <wp:positionV relativeFrom="paragraph">
                  <wp:posOffset>14605</wp:posOffset>
                </wp:positionV>
                <wp:extent cx="257175" cy="2286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9.75pt;margin-top:1.15pt;width:20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" fillcolor="white [3201]" strokecolor="#f79646 [3209]" strokeweight="2pt"/>
            </w:pict>
          </mc:Fallback>
        </mc:AlternateContent>
      </w:r>
      <w:r w:rsidR="009C6D93" w:rsidRPr="00FB0DAC">
        <w:rPr>
          <w:rFonts w:ascii="Arial" w:hAnsi="Arial" w:cs="Arial"/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AEBBED" wp14:editId="4A6C1291">
                <wp:simplePos x="0" y="0"/>
                <wp:positionH relativeFrom="column">
                  <wp:posOffset>123825</wp:posOffset>
                </wp:positionH>
                <wp:positionV relativeFrom="paragraph">
                  <wp:posOffset>610235</wp:posOffset>
                </wp:positionV>
                <wp:extent cx="257175" cy="2286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9.75pt;margin-top:48.05pt;width:20.2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" fillcolor="white [3201]" strokecolor="#f79646 [3209]" strokeweight="2pt"/>
            </w:pict>
          </mc:Fallback>
        </mc:AlternateContent>
      </w:r>
      <w:r w:rsidR="006D3E70" w:rsidRPr="00FB0DAC">
        <w:rPr>
          <w:rFonts w:ascii="Arial" w:hAnsi="Arial" w:cs="Arial"/>
        </w:rPr>
        <w:t>I consent to my child att</w:t>
      </w:r>
      <w:r w:rsidR="00781F57" w:rsidRPr="00FB0DAC">
        <w:rPr>
          <w:rFonts w:ascii="Arial" w:hAnsi="Arial" w:cs="Arial"/>
        </w:rPr>
        <w:t>ending the trip of their choice</w:t>
      </w:r>
      <w:r w:rsidR="007A0502" w:rsidRPr="00FB0DAC">
        <w:rPr>
          <w:rFonts w:ascii="Arial" w:hAnsi="Arial" w:cs="Arial"/>
        </w:rPr>
        <w:t xml:space="preserve"> as selected above.  I am aware that refunds cannot be made</w:t>
      </w:r>
      <w:r w:rsidR="009C6D93" w:rsidRPr="00FB0DAC">
        <w:rPr>
          <w:rFonts w:ascii="Arial" w:hAnsi="Arial" w:cs="Arial"/>
        </w:rPr>
        <w:t xml:space="preserve"> unless there are extenuating circumstances or the trip of their choice is full</w:t>
      </w:r>
    </w:p>
    <w:p w:rsidR="00F261BE" w:rsidRPr="00FB0DAC" w:rsidRDefault="009C6D93" w:rsidP="00781F57">
      <w:pPr>
        <w:ind w:left="720"/>
        <w:rPr>
          <w:rFonts w:ascii="Arial" w:hAnsi="Arial" w:cs="Arial"/>
        </w:rPr>
      </w:pPr>
      <w:r w:rsidRPr="00FB0DAC">
        <w:rPr>
          <w:rFonts w:ascii="Arial" w:hAnsi="Arial" w:cs="Arial"/>
        </w:rPr>
        <w:t xml:space="preserve">My son/daughter will participate in the ‘In School’ programme of activities. </w:t>
      </w:r>
    </w:p>
    <w:p w:rsidR="00781F57" w:rsidRPr="00FB0DAC" w:rsidRDefault="00781F57" w:rsidP="00781F57">
      <w:pPr>
        <w:ind w:left="720"/>
        <w:rPr>
          <w:rFonts w:ascii="Arial" w:hAnsi="Arial" w:cs="Arial"/>
        </w:rPr>
      </w:pPr>
    </w:p>
    <w:p w:rsidR="006D3E70" w:rsidRPr="00FB0DAC" w:rsidRDefault="006D3E70" w:rsidP="00FB0DAC">
      <w:pPr>
        <w:rPr>
          <w:rFonts w:ascii="Arial" w:hAnsi="Arial" w:cs="Arial"/>
        </w:rPr>
      </w:pPr>
      <w:r w:rsidRPr="00FB0DAC">
        <w:rPr>
          <w:rFonts w:ascii="Arial" w:hAnsi="Arial" w:cs="Arial"/>
        </w:rPr>
        <w:t>Signed ………………………………</w:t>
      </w:r>
      <w:r w:rsidR="00FB0DAC">
        <w:rPr>
          <w:rFonts w:ascii="Arial" w:hAnsi="Arial" w:cs="Arial"/>
        </w:rPr>
        <w:t>…………</w:t>
      </w:r>
      <w:r w:rsidRPr="00FB0DAC">
        <w:rPr>
          <w:rFonts w:ascii="Arial" w:hAnsi="Arial" w:cs="Arial"/>
        </w:rPr>
        <w:t>…… Parent/Carer</w:t>
      </w:r>
      <w:r w:rsidR="00FB0DAC">
        <w:rPr>
          <w:rFonts w:ascii="Arial" w:hAnsi="Arial" w:cs="Arial"/>
        </w:rPr>
        <w:t xml:space="preserve">       Date</w:t>
      </w:r>
      <w:proofErr w:type="gramStart"/>
      <w:r w:rsidR="00FB0DAC">
        <w:rPr>
          <w:rFonts w:ascii="Arial" w:hAnsi="Arial" w:cs="Arial"/>
        </w:rPr>
        <w:t>:………………………………….</w:t>
      </w:r>
      <w:proofErr w:type="gramEnd"/>
    </w:p>
    <w:sectPr w:rsidR="006D3E70" w:rsidRPr="00FB0DAC" w:rsidSect="00FB0DAC">
      <w:headerReference w:type="default" r:id="rId10"/>
      <w:pgSz w:w="11906" w:h="16838"/>
      <w:pgMar w:top="1440" w:right="907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7F6" w:rsidRDefault="009017F6" w:rsidP="00430F16">
      <w:pPr>
        <w:spacing w:after="0" w:line="240" w:lineRule="auto"/>
      </w:pPr>
      <w:r>
        <w:separator/>
      </w:r>
    </w:p>
  </w:endnote>
  <w:endnote w:type="continuationSeparator" w:id="0">
    <w:p w:rsidR="009017F6" w:rsidRDefault="009017F6" w:rsidP="00430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7F6" w:rsidRDefault="009017F6" w:rsidP="00430F16">
      <w:pPr>
        <w:spacing w:after="0" w:line="240" w:lineRule="auto"/>
      </w:pPr>
      <w:r>
        <w:separator/>
      </w:r>
    </w:p>
  </w:footnote>
  <w:footnote w:type="continuationSeparator" w:id="0">
    <w:p w:rsidR="009017F6" w:rsidRDefault="009017F6" w:rsidP="00430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7F6" w:rsidRPr="00FB0DAC" w:rsidRDefault="009017F6" w:rsidP="009C6D93">
    <w:pPr>
      <w:pStyle w:val="Header"/>
      <w:jc w:val="center"/>
      <w:rPr>
        <w:rFonts w:ascii="Arial" w:hAnsi="Arial" w:cs="Arial"/>
        <w:b/>
        <w:sz w:val="40"/>
        <w:szCs w:val="40"/>
      </w:rPr>
    </w:pPr>
    <w:r w:rsidRPr="00FB0DAC">
      <w:rPr>
        <w:rFonts w:ascii="Arial" w:hAnsi="Arial" w:cs="Arial"/>
        <w:b/>
        <w:sz w:val="40"/>
        <w:szCs w:val="40"/>
      </w:rPr>
      <w:t>ACTIVITY DAY 2019</w:t>
    </w:r>
  </w:p>
  <w:p w:rsidR="009017F6" w:rsidRDefault="009017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80812"/>
    <w:multiLevelType w:val="hybridMultilevel"/>
    <w:tmpl w:val="9D206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14EBA"/>
    <w:multiLevelType w:val="hybridMultilevel"/>
    <w:tmpl w:val="19ECF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AE4"/>
    <w:rsid w:val="000D15CA"/>
    <w:rsid w:val="00124CE3"/>
    <w:rsid w:val="00141615"/>
    <w:rsid w:val="0018042C"/>
    <w:rsid w:val="0026166B"/>
    <w:rsid w:val="002F74A5"/>
    <w:rsid w:val="003E5A8C"/>
    <w:rsid w:val="00430F16"/>
    <w:rsid w:val="0049539F"/>
    <w:rsid w:val="004E6289"/>
    <w:rsid w:val="00551784"/>
    <w:rsid w:val="005D558F"/>
    <w:rsid w:val="00694795"/>
    <w:rsid w:val="0069511A"/>
    <w:rsid w:val="006C2AE4"/>
    <w:rsid w:val="006D3E70"/>
    <w:rsid w:val="00754474"/>
    <w:rsid w:val="00781F57"/>
    <w:rsid w:val="007A0502"/>
    <w:rsid w:val="007C323B"/>
    <w:rsid w:val="00836AEF"/>
    <w:rsid w:val="00891C1C"/>
    <w:rsid w:val="008A144F"/>
    <w:rsid w:val="009017F6"/>
    <w:rsid w:val="00960BE9"/>
    <w:rsid w:val="009C6D93"/>
    <w:rsid w:val="00B6642C"/>
    <w:rsid w:val="00BB2A30"/>
    <w:rsid w:val="00C457A7"/>
    <w:rsid w:val="00C62D4C"/>
    <w:rsid w:val="00C97A0E"/>
    <w:rsid w:val="00D71EA9"/>
    <w:rsid w:val="00E0463E"/>
    <w:rsid w:val="00E31EFE"/>
    <w:rsid w:val="00E47B2B"/>
    <w:rsid w:val="00EB7F6B"/>
    <w:rsid w:val="00EF77EF"/>
    <w:rsid w:val="00F261BE"/>
    <w:rsid w:val="00F52363"/>
    <w:rsid w:val="00F54D36"/>
    <w:rsid w:val="00F7507B"/>
    <w:rsid w:val="00F94857"/>
    <w:rsid w:val="00FB0DAC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2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3E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F16"/>
  </w:style>
  <w:style w:type="paragraph" w:styleId="Footer">
    <w:name w:val="footer"/>
    <w:basedOn w:val="Normal"/>
    <w:link w:val="Foot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2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3E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F16"/>
  </w:style>
  <w:style w:type="paragraph" w:styleId="Footer">
    <w:name w:val="footer"/>
    <w:basedOn w:val="Normal"/>
    <w:link w:val="FooterChar"/>
    <w:uiPriority w:val="99"/>
    <w:unhideWhenUsed/>
    <w:rsid w:val="0043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2D476-756F-4C8F-93D1-1A28B9089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22C88EB9</Template>
  <TotalTime>2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Mulhall</dc:creator>
  <cp:lastModifiedBy>S Flint</cp:lastModifiedBy>
  <cp:revision>3</cp:revision>
  <cp:lastPrinted>2019-05-03T12:16:00Z</cp:lastPrinted>
  <dcterms:created xsi:type="dcterms:W3CDTF">2019-06-03T12:47:00Z</dcterms:created>
  <dcterms:modified xsi:type="dcterms:W3CDTF">2019-06-03T12:48:00Z</dcterms:modified>
</cp:coreProperties>
</file>